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B74" w:rsidRDefault="00C23B74" w:rsidP="00430B29">
      <w:pPr>
        <w:spacing w:after="0"/>
        <w:jc w:val="both"/>
        <w:rPr>
          <w:b/>
          <w:u w:val="single"/>
        </w:rPr>
      </w:pPr>
      <w:r w:rsidRPr="00B416E1">
        <w:rPr>
          <w:b/>
          <w:u w:val="single"/>
        </w:rPr>
        <w:t>„Du hast die Wahl“  -Gottesdienstreihe zur Bundestagswahl am 23.2.25</w:t>
      </w:r>
    </w:p>
    <w:p w:rsidR="00821416" w:rsidRDefault="008B587E" w:rsidP="00430B29">
      <w:pPr>
        <w:spacing w:after="0"/>
        <w:jc w:val="both"/>
        <w:rPr>
          <w:b/>
          <w:u w:val="single"/>
        </w:rPr>
      </w:pPr>
      <w:r>
        <w:rPr>
          <w:b/>
          <w:u w:val="single"/>
        </w:rPr>
        <w:t xml:space="preserve">Einladungsbrief </w:t>
      </w:r>
      <w:r w:rsidR="00821416">
        <w:rPr>
          <w:b/>
          <w:u w:val="single"/>
        </w:rPr>
        <w:t>Vorschlag</w:t>
      </w:r>
      <w:r w:rsidR="00170242">
        <w:rPr>
          <w:b/>
          <w:u w:val="single"/>
        </w:rPr>
        <w:t xml:space="preserve"> Lokalpolitiker</w:t>
      </w:r>
    </w:p>
    <w:p w:rsidR="00264661" w:rsidRDefault="00264661" w:rsidP="00430B29">
      <w:pPr>
        <w:spacing w:after="0"/>
        <w:jc w:val="both"/>
        <w:rPr>
          <w:b/>
          <w:u w:val="single"/>
        </w:rPr>
      </w:pPr>
    </w:p>
    <w:p w:rsidR="00170242" w:rsidRDefault="00170242" w:rsidP="00430B29">
      <w:pPr>
        <w:spacing w:after="0"/>
        <w:jc w:val="both"/>
        <w:rPr>
          <w:b/>
          <w:u w:val="single"/>
        </w:rPr>
      </w:pPr>
    </w:p>
    <w:p w:rsidR="00170242" w:rsidRPr="00B416E1" w:rsidRDefault="00170242" w:rsidP="00430B29">
      <w:pPr>
        <w:spacing w:after="0"/>
        <w:jc w:val="both"/>
        <w:rPr>
          <w:b/>
          <w:u w:val="single"/>
        </w:rPr>
      </w:pPr>
      <w:r>
        <w:rPr>
          <w:b/>
          <w:u w:val="single"/>
        </w:rPr>
        <w:t>(</w:t>
      </w:r>
      <w:r w:rsidRPr="00170242">
        <w:rPr>
          <w:b/>
        </w:rPr>
        <w:t xml:space="preserve">Briefkopf Kirchengemeinde, Datum </w:t>
      </w:r>
      <w:proofErr w:type="spellStart"/>
      <w:r w:rsidRPr="00170242">
        <w:rPr>
          <w:b/>
        </w:rPr>
        <w:t>etc</w:t>
      </w:r>
      <w:proofErr w:type="spellEnd"/>
      <w:r w:rsidRPr="00170242">
        <w:rPr>
          <w:b/>
        </w:rPr>
        <w:t>)</w:t>
      </w:r>
    </w:p>
    <w:p w:rsidR="00C23B74" w:rsidRDefault="00C23B74" w:rsidP="00430B29">
      <w:pPr>
        <w:spacing w:after="0"/>
        <w:jc w:val="both"/>
      </w:pPr>
    </w:p>
    <w:p w:rsidR="008B587E" w:rsidRDefault="008B587E" w:rsidP="00430B29">
      <w:pPr>
        <w:spacing w:after="0"/>
        <w:jc w:val="both"/>
      </w:pPr>
      <w:r>
        <w:t>Sehr geehrter …</w:t>
      </w:r>
    </w:p>
    <w:p w:rsidR="008B587E" w:rsidRDefault="008B587E" w:rsidP="00430B29">
      <w:pPr>
        <w:spacing w:after="0"/>
        <w:jc w:val="both"/>
      </w:pPr>
    </w:p>
    <w:p w:rsidR="008B587E" w:rsidRDefault="008B587E" w:rsidP="00430B29">
      <w:pPr>
        <w:spacing w:after="0"/>
        <w:jc w:val="both"/>
      </w:pPr>
      <w:r>
        <w:t>Mit diesem Brief laden wir Sie zu einem besonderen Projekt des Evangelischen Kirchenkreises Soest-Arnsberg zur Bundestagswahl ein.</w:t>
      </w:r>
      <w:r>
        <w:rPr>
          <w:b/>
        </w:rPr>
        <w:t xml:space="preserve"> </w:t>
      </w:r>
      <w:r w:rsidR="00C23B74">
        <w:t>Die Bundestagswahl am 23.2.25 ist keine Wahl wie viele andere vorher in der Bundesrepublik. Eine</w:t>
      </w:r>
      <w:r w:rsidR="00E07826">
        <w:t xml:space="preserve"> Verschiebung von Wählerstimmen hin zu populistischen Parteien ist zu befürchten, mit fatalen Folgen für unsere Demokratie und die Friedensordnung in Europa.</w:t>
      </w:r>
      <w:r w:rsidR="006823EC">
        <w:t xml:space="preserve"> In einer solchen Situation kann die Kirche nicht neutral das politische Geschehen hinnehmen, sondern muss von ihrer Botschaft </w:t>
      </w:r>
      <w:r w:rsidR="006823EC" w:rsidRPr="006662AB">
        <w:t>her</w:t>
      </w:r>
      <w:r w:rsidR="006823EC" w:rsidRPr="006662AB">
        <w:rPr>
          <w:b/>
        </w:rPr>
        <w:t xml:space="preserve"> „… und Frieden auf Erden“</w:t>
      </w:r>
      <w:r w:rsidR="006823EC">
        <w:t xml:space="preserve"> ihre Stimme für Freiheit, Recht und Gerechtigkeit erheben. Das </w:t>
      </w:r>
      <w:r w:rsidR="007D65D5">
        <w:t>darf sie</w:t>
      </w:r>
      <w:r w:rsidR="006823EC">
        <w:t xml:space="preserve"> allerdings nicht als politische Partei tun.</w:t>
      </w:r>
      <w:r>
        <w:t xml:space="preserve"> </w:t>
      </w:r>
      <w:r w:rsidR="007D65D5">
        <w:t>Dezidiert a</w:t>
      </w:r>
      <w:r>
        <w:t>ls Kirche</w:t>
      </w:r>
      <w:r w:rsidR="007D65D5">
        <w:t>, als religiöse Institution</w:t>
      </w:r>
      <w:r>
        <w:t xml:space="preserve"> will der Kirchenkreis Soest-Arnsberg seinen Beitrag zur Stabilisierung der Demokratie leisten.</w:t>
      </w:r>
    </w:p>
    <w:p w:rsidR="007D65D5" w:rsidRDefault="007D65D5" w:rsidP="00430B29">
      <w:pPr>
        <w:spacing w:after="0"/>
        <w:jc w:val="both"/>
      </w:pPr>
    </w:p>
    <w:p w:rsidR="005E7966" w:rsidRDefault="005E7966" w:rsidP="005E7966">
      <w:pPr>
        <w:spacing w:after="0"/>
        <w:jc w:val="both"/>
      </w:pPr>
      <w:r>
        <w:t xml:space="preserve">Wir wollen in den Wochen vor der Bundestagswahl eine Reihe von besonderen Gottesdiensten feiern. Diese Gottesdienste stellen wir unter das Thema der gesellschaftlichen Verantwortung von uns Christen und aller Bürger unseres Landes. Auf diese Weise möchten wir mit den Menschen ins Gespräch kommen und gemeinsame Wege für unsere gesellschaftliche Entwicklung finden. </w:t>
      </w:r>
    </w:p>
    <w:p w:rsidR="007A5108" w:rsidRDefault="005E7966" w:rsidP="005E7966">
      <w:pPr>
        <w:spacing w:after="0"/>
        <w:jc w:val="both"/>
      </w:pPr>
      <w:r w:rsidRPr="00804725">
        <w:rPr>
          <w:b/>
        </w:rPr>
        <w:t>Wir sind überzeugt: biblische und christliche Inhalte sind bedeutsam für den politischen Diskurs unserer Zeit.</w:t>
      </w:r>
      <w:r>
        <w:t xml:space="preserve"> So setzen wir den Botschaften der Angst und des Hasses eine Botschaft der Zuversicht und der Verständigung entgegen. Und Sie können dabei sein.</w:t>
      </w:r>
    </w:p>
    <w:p w:rsidR="006951B0" w:rsidRDefault="006951B0" w:rsidP="00430B29">
      <w:pPr>
        <w:spacing w:after="0"/>
        <w:jc w:val="both"/>
      </w:pPr>
    </w:p>
    <w:p w:rsidR="007E78A0" w:rsidRDefault="007E78A0" w:rsidP="00430B29">
      <w:pPr>
        <w:spacing w:after="0"/>
        <w:jc w:val="both"/>
      </w:pPr>
      <w:r>
        <w:t xml:space="preserve">Um es konkret zu machen: </w:t>
      </w:r>
      <w:r w:rsidR="006951B0">
        <w:t>Wir</w:t>
      </w:r>
      <w:r>
        <w:t xml:space="preserve"> feiern </w:t>
      </w:r>
      <w:r w:rsidR="006951B0">
        <w:t xml:space="preserve">vom </w:t>
      </w:r>
      <w:r>
        <w:t xml:space="preserve">12. Januar 2025, dem </w:t>
      </w:r>
      <w:r w:rsidR="00052A36">
        <w:t>1. Sonntag nach Epiphanias</w:t>
      </w:r>
      <w:r>
        <w:t>,</w:t>
      </w:r>
      <w:r w:rsidR="00052A36">
        <w:t xml:space="preserve"> bis zum </w:t>
      </w:r>
      <w:r>
        <w:t xml:space="preserve">Wahlsonntag 23. Februar 2025, dem </w:t>
      </w:r>
      <w:r w:rsidR="00052A36">
        <w:t xml:space="preserve">Sonntag </w:t>
      </w:r>
      <w:proofErr w:type="spellStart"/>
      <w:r w:rsidR="00052A36">
        <w:t>Sexagesimae</w:t>
      </w:r>
      <w:proofErr w:type="spellEnd"/>
      <w:r w:rsidR="00052A36">
        <w:t>,</w:t>
      </w:r>
      <w:r>
        <w:t xml:space="preserve"> e</w:t>
      </w:r>
      <w:r w:rsidR="00052A36">
        <w:t xml:space="preserve">ine </w:t>
      </w:r>
      <w:r>
        <w:t>Gottesdienst</w:t>
      </w:r>
      <w:r w:rsidR="00052A36">
        <w:t>reihe in unserem Kirchenkreis, die sich mit aktuellen strittigen sozialethischen Fragen auseinandersetzt. Die Predigtreihe wandert durch den Kirchenkreis. Das heißt, in sieben Ki</w:t>
      </w:r>
      <w:r w:rsidR="005B2C92">
        <w:t>rchengemeinden wird jeweils nacheinander an einem Gottesdienst ein Thema dieser Predigtreihe behandelt.</w:t>
      </w:r>
      <w:r w:rsidR="0084607A">
        <w:t xml:space="preserve"> Auch in unserer Kirchengemeinde wird ein Gottesdienst stattfinden.</w:t>
      </w:r>
    </w:p>
    <w:p w:rsidR="00C86E6C" w:rsidRDefault="00C86E6C" w:rsidP="00430B29">
      <w:pPr>
        <w:spacing w:after="0"/>
        <w:jc w:val="both"/>
      </w:pPr>
    </w:p>
    <w:p w:rsidR="00C86E6C" w:rsidRDefault="005E7966" w:rsidP="00430B29">
      <w:pPr>
        <w:spacing w:after="0"/>
        <w:jc w:val="both"/>
      </w:pPr>
      <w:r>
        <w:t>Zu jedem Gottesdienst laden wir gezielt Menschen ein, die politische Verantwortung in unserer Region übernehmen, Menschen wie Sie. Mit diesen Personen wollen wir in und nach dem Gottesdienst ins Gespräch kommen. Wären Sie unter Umständen bereit, auch ein kurzes Statement im Gottesdienst zu dem Thema abzugeben, oder eine Lesung zu übernehmen? Bei einem anschließenden Kirchkaffee nach dem Gottesdienst wäre die Gelegenheit, mit Gemeindegliedern, die ja auch Wählerinnen und Wähler sind, ins Gespräch zu kommen.</w:t>
      </w:r>
    </w:p>
    <w:p w:rsidR="0084607A" w:rsidRDefault="0084607A" w:rsidP="00430B29">
      <w:pPr>
        <w:spacing w:after="0"/>
        <w:jc w:val="both"/>
      </w:pPr>
    </w:p>
    <w:p w:rsidR="0084607A" w:rsidRDefault="0084607A" w:rsidP="00430B29">
      <w:pPr>
        <w:spacing w:after="0"/>
        <w:jc w:val="both"/>
      </w:pPr>
      <w:r>
        <w:t>Unser Gottesdienst findet statt am ……….. um …. Uhr in der ………………….</w:t>
      </w:r>
    </w:p>
    <w:p w:rsidR="0084607A" w:rsidRDefault="0084607A" w:rsidP="00430B29">
      <w:pPr>
        <w:spacing w:after="0"/>
        <w:jc w:val="both"/>
      </w:pPr>
      <w:r>
        <w:t>Sein Thema lautet: …………………………………………………………………</w:t>
      </w:r>
    </w:p>
    <w:p w:rsidR="0084607A" w:rsidRDefault="0084607A" w:rsidP="00430B29">
      <w:pPr>
        <w:spacing w:after="0"/>
        <w:jc w:val="both"/>
      </w:pPr>
    </w:p>
    <w:p w:rsidR="00F0741C" w:rsidRDefault="00F0741C" w:rsidP="00F0741C">
      <w:pPr>
        <w:spacing w:after="0"/>
        <w:jc w:val="both"/>
      </w:pPr>
      <w:r>
        <w:t>Wir würden uns freuen, wenn Sie sich an diesem Projekt beteiligen. Neben Ihnen laden wir auch andere Politikerinnen und Politiker demokratischer Parteien ein. Unsere Öffentlichkeitsarbeit kümmert sich darum, dass die Gottesdienste eine breite Resonanz finden.</w:t>
      </w:r>
    </w:p>
    <w:p w:rsidR="00C20A20" w:rsidRDefault="00F0741C" w:rsidP="00F0741C">
      <w:pPr>
        <w:spacing w:after="0"/>
        <w:jc w:val="both"/>
      </w:pPr>
      <w:r>
        <w:lastRenderedPageBreak/>
        <w:t>Wir bitten Sie, sich einen Termin auszusuchen, an dem Sie einen Gottesdienst besuchen und an ihm aktiv teilnehmen wollen. Schreiben Sie uns oder rufen Sie an und teilen Sie uns den Termin mit. Wir werden Sie dann entsprechend einplanen und im Vorfeld des Termins mit Ihnen Kontakt aufnehmen, um Einzelheiten zu besprechen</w:t>
      </w:r>
      <w:bookmarkStart w:id="0" w:name="_GoBack"/>
      <w:bookmarkEnd w:id="0"/>
      <w:r w:rsidR="00C20A20">
        <w:t>.</w:t>
      </w:r>
    </w:p>
    <w:p w:rsidR="008D2DB6" w:rsidRDefault="008D2DB6" w:rsidP="00430B29">
      <w:pPr>
        <w:spacing w:after="0"/>
        <w:jc w:val="both"/>
      </w:pPr>
    </w:p>
    <w:p w:rsidR="008D2DB6" w:rsidRDefault="008D2DB6" w:rsidP="00170242">
      <w:pPr>
        <w:spacing w:after="0"/>
        <w:jc w:val="both"/>
      </w:pPr>
      <w:r>
        <w:t xml:space="preserve">Bitte senden Sie Ihre Antwort an </w:t>
      </w:r>
      <w:r w:rsidR="00170242">
        <w:t xml:space="preserve">….. </w:t>
      </w:r>
    </w:p>
    <w:p w:rsidR="008D2DB6" w:rsidRDefault="008D2DB6" w:rsidP="00430B29">
      <w:pPr>
        <w:spacing w:after="0"/>
        <w:jc w:val="both"/>
      </w:pPr>
      <w:r>
        <w:t>oder r</w:t>
      </w:r>
      <w:r w:rsidR="00170242">
        <w:t>ufen Sie an unter ……….</w:t>
      </w:r>
    </w:p>
    <w:p w:rsidR="001606B7" w:rsidRDefault="001606B7" w:rsidP="00430B29">
      <w:pPr>
        <w:spacing w:after="0"/>
        <w:jc w:val="both"/>
      </w:pPr>
    </w:p>
    <w:p w:rsidR="001606B7" w:rsidRDefault="001606B7" w:rsidP="00430B29">
      <w:pPr>
        <w:spacing w:after="0"/>
        <w:jc w:val="both"/>
      </w:pPr>
    </w:p>
    <w:p w:rsidR="008D2DB6" w:rsidRDefault="008D2DB6" w:rsidP="00430B29">
      <w:pPr>
        <w:spacing w:after="0"/>
        <w:jc w:val="both"/>
      </w:pPr>
      <w:r>
        <w:t>Wir freuen uns auf Ihre Rückmeldung</w:t>
      </w:r>
      <w:r w:rsidR="00290308">
        <w:t>.</w:t>
      </w:r>
    </w:p>
    <w:p w:rsidR="00290308" w:rsidRDefault="00290308" w:rsidP="00430B29">
      <w:pPr>
        <w:spacing w:after="0"/>
        <w:jc w:val="both"/>
      </w:pPr>
      <w:r>
        <w:t>Mit freundlichem Gruß</w:t>
      </w:r>
    </w:p>
    <w:p w:rsidR="00290308" w:rsidRDefault="00290308" w:rsidP="00290308">
      <w:pPr>
        <w:spacing w:after="0"/>
      </w:pPr>
    </w:p>
    <w:p w:rsidR="00290308" w:rsidRPr="00170242" w:rsidRDefault="00290308" w:rsidP="00290308">
      <w:pPr>
        <w:spacing w:after="0"/>
        <w:rPr>
          <w:b/>
        </w:rPr>
      </w:pPr>
    </w:p>
    <w:p w:rsidR="00821416" w:rsidRPr="00170242" w:rsidRDefault="00170242" w:rsidP="00290308">
      <w:pPr>
        <w:spacing w:after="0"/>
        <w:rPr>
          <w:b/>
        </w:rPr>
      </w:pPr>
      <w:r w:rsidRPr="00170242">
        <w:rPr>
          <w:b/>
        </w:rPr>
        <w:t xml:space="preserve">(Unterschrift </w:t>
      </w:r>
      <w:proofErr w:type="spellStart"/>
      <w:r w:rsidRPr="00170242">
        <w:rPr>
          <w:b/>
        </w:rPr>
        <w:t>PfarrerIn</w:t>
      </w:r>
      <w:proofErr w:type="spellEnd"/>
      <w:r w:rsidRPr="00170242">
        <w:rPr>
          <w:b/>
        </w:rPr>
        <w:t>, Vorsitzende des Presbyteriums)</w:t>
      </w:r>
    </w:p>
    <w:sectPr w:rsidR="00821416" w:rsidRPr="00170242" w:rsidSect="002903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679EF"/>
    <w:multiLevelType w:val="hybridMultilevel"/>
    <w:tmpl w:val="2E8AF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B74"/>
    <w:rsid w:val="00052A36"/>
    <w:rsid w:val="000D5F90"/>
    <w:rsid w:val="000F1AE4"/>
    <w:rsid w:val="000F391C"/>
    <w:rsid w:val="00112882"/>
    <w:rsid w:val="001606B7"/>
    <w:rsid w:val="00170242"/>
    <w:rsid w:val="001D333C"/>
    <w:rsid w:val="00264661"/>
    <w:rsid w:val="00290308"/>
    <w:rsid w:val="00291BF6"/>
    <w:rsid w:val="00293E4B"/>
    <w:rsid w:val="002B3D03"/>
    <w:rsid w:val="002C1B65"/>
    <w:rsid w:val="002D34C6"/>
    <w:rsid w:val="00313B7E"/>
    <w:rsid w:val="0032595B"/>
    <w:rsid w:val="00346187"/>
    <w:rsid w:val="00350153"/>
    <w:rsid w:val="0036091C"/>
    <w:rsid w:val="00381C66"/>
    <w:rsid w:val="003A31D3"/>
    <w:rsid w:val="003A4B1D"/>
    <w:rsid w:val="003F7FCE"/>
    <w:rsid w:val="00423AE3"/>
    <w:rsid w:val="00430B29"/>
    <w:rsid w:val="00432242"/>
    <w:rsid w:val="00432307"/>
    <w:rsid w:val="00434987"/>
    <w:rsid w:val="00484649"/>
    <w:rsid w:val="00487BC7"/>
    <w:rsid w:val="004B7DE2"/>
    <w:rsid w:val="00526E4D"/>
    <w:rsid w:val="005B2C92"/>
    <w:rsid w:val="005E6762"/>
    <w:rsid w:val="005E7966"/>
    <w:rsid w:val="006662AB"/>
    <w:rsid w:val="006823EC"/>
    <w:rsid w:val="006951B0"/>
    <w:rsid w:val="006B4FEC"/>
    <w:rsid w:val="007765CA"/>
    <w:rsid w:val="007A5108"/>
    <w:rsid w:val="007D204A"/>
    <w:rsid w:val="007D65D5"/>
    <w:rsid w:val="007E78A0"/>
    <w:rsid w:val="008049A7"/>
    <w:rsid w:val="00821416"/>
    <w:rsid w:val="0084607A"/>
    <w:rsid w:val="008701A1"/>
    <w:rsid w:val="008B587E"/>
    <w:rsid w:val="008D2DB6"/>
    <w:rsid w:val="008E7E1C"/>
    <w:rsid w:val="00960166"/>
    <w:rsid w:val="009C5312"/>
    <w:rsid w:val="009F7CCF"/>
    <w:rsid w:val="00A01F69"/>
    <w:rsid w:val="00A15932"/>
    <w:rsid w:val="00A4428D"/>
    <w:rsid w:val="00A8451B"/>
    <w:rsid w:val="00B3613F"/>
    <w:rsid w:val="00B416E1"/>
    <w:rsid w:val="00B43177"/>
    <w:rsid w:val="00B5383A"/>
    <w:rsid w:val="00C20242"/>
    <w:rsid w:val="00C20A20"/>
    <w:rsid w:val="00C23B74"/>
    <w:rsid w:val="00C848C6"/>
    <w:rsid w:val="00C86E6C"/>
    <w:rsid w:val="00CC6CD6"/>
    <w:rsid w:val="00CC770E"/>
    <w:rsid w:val="00E02A8C"/>
    <w:rsid w:val="00E07826"/>
    <w:rsid w:val="00E326DC"/>
    <w:rsid w:val="00E67D4C"/>
    <w:rsid w:val="00E8309A"/>
    <w:rsid w:val="00F0741C"/>
    <w:rsid w:val="00F30093"/>
    <w:rsid w:val="00F80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23B74"/>
    <w:pPr>
      <w:ind w:left="720"/>
      <w:contextualSpacing/>
    </w:pPr>
  </w:style>
  <w:style w:type="table" w:styleId="Tabellenraster">
    <w:name w:val="Table Grid"/>
    <w:basedOn w:val="NormaleTabelle"/>
    <w:uiPriority w:val="59"/>
    <w:rsid w:val="009C5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D2D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23B74"/>
    <w:pPr>
      <w:ind w:left="720"/>
      <w:contextualSpacing/>
    </w:pPr>
  </w:style>
  <w:style w:type="table" w:styleId="Tabellenraster">
    <w:name w:val="Table Grid"/>
    <w:basedOn w:val="NormaleTabelle"/>
    <w:uiPriority w:val="59"/>
    <w:rsid w:val="009C5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D2D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9F4C26A63FB9C44B26EE5BD371290BF" ma:contentTypeVersion="16" ma:contentTypeDescription="Ein neues Dokument erstellen." ma:contentTypeScope="" ma:versionID="8bbf14576147a880fe989ea1b8fe7454">
  <xsd:schema xmlns:xsd="http://www.w3.org/2001/XMLSchema" xmlns:xs="http://www.w3.org/2001/XMLSchema" xmlns:p="http://schemas.microsoft.com/office/2006/metadata/properties" xmlns:ns2="91455bfe-3500-4d3c-90f5-27e960d5e9d5" xmlns:ns3="1a147e39-98a5-4bca-ab64-89ad918de4e0" targetNamespace="http://schemas.microsoft.com/office/2006/metadata/properties" ma:root="true" ma:fieldsID="d8bb940b88b0ad567221b2d1a2f39062" ns2:_="" ns3:_="">
    <xsd:import namespace="91455bfe-3500-4d3c-90f5-27e960d5e9d5"/>
    <xsd:import namespace="1a147e39-98a5-4bca-ab64-89ad918de4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5bfe-3500-4d3c-90f5-27e960d5e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c198e4ba-a7b6-49ff-9647-42ea9d858e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147e39-98a5-4bca-ab64-89ad918de4e0"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b0c3ba0d-aae2-45ab-af91-f9ee58385660}" ma:internalName="TaxCatchAll" ma:showField="CatchAllData" ma:web="1a147e39-98a5-4bca-ab64-89ad918de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147e39-98a5-4bca-ab64-89ad918de4e0" xsi:nil="true"/>
    <lcf76f155ced4ddcb4097134ff3c332f xmlns="91455bfe-3500-4d3c-90f5-27e960d5e9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756F5-383A-430C-A8A0-F51C49F74792}">
  <ds:schemaRefs>
    <ds:schemaRef ds:uri="http://schemas.openxmlformats.org/officeDocument/2006/bibliography"/>
  </ds:schemaRefs>
</ds:datastoreItem>
</file>

<file path=customXml/itemProps2.xml><?xml version="1.0" encoding="utf-8"?>
<ds:datastoreItem xmlns:ds="http://schemas.openxmlformats.org/officeDocument/2006/customXml" ds:itemID="{6E8FF55E-FEA2-4103-A433-CD1BE7B33344}"/>
</file>

<file path=customXml/itemProps3.xml><?xml version="1.0" encoding="utf-8"?>
<ds:datastoreItem xmlns:ds="http://schemas.openxmlformats.org/officeDocument/2006/customXml" ds:itemID="{CB876AF6-1239-4E05-A3AA-87291AC80ED5}"/>
</file>

<file path=customXml/itemProps4.xml><?xml version="1.0" encoding="utf-8"?>
<ds:datastoreItem xmlns:ds="http://schemas.openxmlformats.org/officeDocument/2006/customXml" ds:itemID="{513F31EE-6E05-41E6-B311-F59EE6180956}"/>
</file>

<file path=docProps/app.xml><?xml version="1.0" encoding="utf-8"?>
<Properties xmlns="http://schemas.openxmlformats.org/officeDocument/2006/extended-properties" xmlns:vt="http://schemas.openxmlformats.org/officeDocument/2006/docPropsVTypes">
  <Template>C795EE8C</Template>
  <TotalTime>0</TotalTime>
  <Pages>2</Pages>
  <Words>480</Words>
  <Characters>3028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Schilling, Manuel</dc:creator>
  <cp:lastModifiedBy>Dr. Schilling, Manuel</cp:lastModifiedBy>
  <cp:revision>5</cp:revision>
  <dcterms:created xsi:type="dcterms:W3CDTF">2024-11-25T20:45:00Z</dcterms:created>
  <dcterms:modified xsi:type="dcterms:W3CDTF">2024-12-03T11:47:00Z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0x01010069F4C26A63FB9C44B26EE5BD371290BF</vt:lpwstr>
  </property>
</Properties>
</file>